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CBFC2" w14:textId="77777777" w:rsidR="00032821" w:rsidRDefault="00032821" w:rsidP="00EB691C">
      <w:pPr>
        <w:pStyle w:val="ListParagraph"/>
        <w:ind w:left="0"/>
        <w:rPr>
          <w:b/>
          <w:sz w:val="28"/>
          <w:szCs w:val="23"/>
        </w:rPr>
      </w:pPr>
    </w:p>
    <w:p w14:paraId="4D90833C" w14:textId="35E00167" w:rsidR="00B25061" w:rsidRDefault="00B25061" w:rsidP="00B25061">
      <w:pPr>
        <w:jc w:val="right"/>
        <w:rPr>
          <w:sz w:val="24"/>
          <w:szCs w:val="24"/>
        </w:rPr>
      </w:pPr>
      <w:r>
        <w:rPr>
          <w:sz w:val="24"/>
          <w:szCs w:val="24"/>
        </w:rPr>
        <w:t>June 2020</w:t>
      </w:r>
    </w:p>
    <w:p w14:paraId="03FB5717" w14:textId="77777777" w:rsidR="00B25061" w:rsidRDefault="00B25061" w:rsidP="00B33927">
      <w:pPr>
        <w:rPr>
          <w:sz w:val="24"/>
          <w:szCs w:val="24"/>
        </w:rPr>
      </w:pPr>
    </w:p>
    <w:p w14:paraId="76241F08" w14:textId="3C076D5D" w:rsidR="00B33927" w:rsidRPr="00B25061" w:rsidRDefault="00B25061" w:rsidP="00B33927">
      <w:pPr>
        <w:rPr>
          <w:sz w:val="24"/>
          <w:szCs w:val="24"/>
        </w:rPr>
      </w:pPr>
      <w:r>
        <w:rPr>
          <w:sz w:val="24"/>
          <w:szCs w:val="24"/>
        </w:rPr>
        <w:t>Dear Customer,</w:t>
      </w:r>
    </w:p>
    <w:p w14:paraId="146792E5" w14:textId="77777777" w:rsidR="00B33927" w:rsidRPr="00B25061" w:rsidRDefault="00B33927" w:rsidP="00B33927">
      <w:pPr>
        <w:rPr>
          <w:sz w:val="24"/>
          <w:szCs w:val="24"/>
        </w:rPr>
      </w:pPr>
    </w:p>
    <w:p w14:paraId="62C7646C" w14:textId="647B2166" w:rsidR="00B33927" w:rsidRPr="00B25061" w:rsidRDefault="00B33927" w:rsidP="00B25061">
      <w:pPr>
        <w:jc w:val="both"/>
        <w:rPr>
          <w:sz w:val="24"/>
          <w:szCs w:val="24"/>
        </w:rPr>
      </w:pPr>
      <w:r w:rsidRPr="00B25061">
        <w:rPr>
          <w:sz w:val="24"/>
          <w:szCs w:val="24"/>
        </w:rPr>
        <w:t>I hope this finds you well in these very strange and unprecedented times.</w:t>
      </w:r>
    </w:p>
    <w:p w14:paraId="62BD2776" w14:textId="77777777" w:rsidR="00B33927" w:rsidRPr="00B25061" w:rsidRDefault="00B33927" w:rsidP="00B25061">
      <w:pPr>
        <w:jc w:val="both"/>
        <w:rPr>
          <w:sz w:val="24"/>
          <w:szCs w:val="24"/>
        </w:rPr>
      </w:pPr>
    </w:p>
    <w:p w14:paraId="16648071" w14:textId="6B4F6A64" w:rsidR="00B33927" w:rsidRPr="00B25061" w:rsidRDefault="00B33927" w:rsidP="00B25061">
      <w:pPr>
        <w:jc w:val="both"/>
        <w:rPr>
          <w:sz w:val="24"/>
          <w:szCs w:val="24"/>
        </w:rPr>
      </w:pPr>
      <w:r w:rsidRPr="00B25061">
        <w:rPr>
          <w:sz w:val="24"/>
          <w:szCs w:val="24"/>
        </w:rPr>
        <w:t xml:space="preserve">Small Beer Ltd wanted to provide you with an update on how to reclaim the </w:t>
      </w:r>
      <w:r w:rsidR="00B25061">
        <w:rPr>
          <w:sz w:val="24"/>
          <w:szCs w:val="24"/>
        </w:rPr>
        <w:t xml:space="preserve">full </w:t>
      </w:r>
      <w:r w:rsidRPr="00B25061">
        <w:rPr>
          <w:sz w:val="24"/>
          <w:szCs w:val="24"/>
        </w:rPr>
        <w:t xml:space="preserve">value on ‘unbroached’ </w:t>
      </w:r>
      <w:r w:rsidR="00B25061" w:rsidRPr="00B25061">
        <w:rPr>
          <w:sz w:val="24"/>
          <w:szCs w:val="24"/>
        </w:rPr>
        <w:t>kegs and casks</w:t>
      </w:r>
      <w:r w:rsidR="00B25061">
        <w:rPr>
          <w:sz w:val="24"/>
          <w:szCs w:val="24"/>
        </w:rPr>
        <w:t>,</w:t>
      </w:r>
      <w:r w:rsidR="00B25061" w:rsidRPr="00B25061">
        <w:rPr>
          <w:sz w:val="24"/>
          <w:szCs w:val="24"/>
        </w:rPr>
        <w:t xml:space="preserve"> </w:t>
      </w:r>
      <w:r w:rsidRPr="00B25061">
        <w:rPr>
          <w:sz w:val="24"/>
          <w:szCs w:val="24"/>
        </w:rPr>
        <w:t xml:space="preserve">and potentially </w:t>
      </w:r>
      <w:r w:rsidR="00B25061">
        <w:rPr>
          <w:sz w:val="24"/>
          <w:szCs w:val="24"/>
        </w:rPr>
        <w:t>“</w:t>
      </w:r>
      <w:r w:rsidRPr="00B25061">
        <w:rPr>
          <w:sz w:val="24"/>
          <w:szCs w:val="24"/>
        </w:rPr>
        <w:t>duty</w:t>
      </w:r>
      <w:r w:rsidR="00B25061">
        <w:rPr>
          <w:sz w:val="24"/>
          <w:szCs w:val="24"/>
        </w:rPr>
        <w:t>-</w:t>
      </w:r>
      <w:r w:rsidRPr="00B25061">
        <w:rPr>
          <w:sz w:val="24"/>
          <w:szCs w:val="24"/>
        </w:rPr>
        <w:t>only</w:t>
      </w:r>
      <w:r w:rsidR="00B25061">
        <w:rPr>
          <w:sz w:val="24"/>
          <w:szCs w:val="24"/>
        </w:rPr>
        <w:t>”</w:t>
      </w:r>
      <w:r w:rsidRPr="00B25061">
        <w:rPr>
          <w:sz w:val="24"/>
          <w:szCs w:val="24"/>
        </w:rPr>
        <w:t xml:space="preserve"> on ‘broached’ kegs and casks</w:t>
      </w:r>
      <w:r w:rsidR="00B25061">
        <w:rPr>
          <w:sz w:val="24"/>
          <w:szCs w:val="24"/>
        </w:rPr>
        <w:t>,</w:t>
      </w:r>
      <w:r w:rsidRPr="00B25061">
        <w:rPr>
          <w:sz w:val="24"/>
          <w:szCs w:val="24"/>
        </w:rPr>
        <w:t xml:space="preserve"> that will need to be destroyed at your premises.</w:t>
      </w:r>
      <w:r w:rsidR="005A3029">
        <w:rPr>
          <w:sz w:val="24"/>
          <w:szCs w:val="24"/>
        </w:rPr>
        <w:t xml:space="preserve"> Once the beer has been destroyed the empty barrel will </w:t>
      </w:r>
      <w:r w:rsidR="005A3029">
        <w:rPr>
          <w:sz w:val="24"/>
          <w:szCs w:val="24"/>
        </w:rPr>
        <w:t>be collected by us</w:t>
      </w:r>
      <w:r w:rsidR="005A3029">
        <w:rPr>
          <w:sz w:val="24"/>
          <w:szCs w:val="24"/>
        </w:rPr>
        <w:t>.</w:t>
      </w:r>
    </w:p>
    <w:p w14:paraId="1ACDD44B" w14:textId="77777777" w:rsidR="00B33927" w:rsidRPr="00B25061" w:rsidRDefault="00B33927" w:rsidP="00B25061">
      <w:pPr>
        <w:jc w:val="both"/>
        <w:rPr>
          <w:sz w:val="24"/>
          <w:szCs w:val="24"/>
        </w:rPr>
      </w:pPr>
    </w:p>
    <w:p w14:paraId="28A03689" w14:textId="1CAFDFFF" w:rsidR="00B33927" w:rsidRPr="00B25061" w:rsidRDefault="00B33927" w:rsidP="00B25061">
      <w:pPr>
        <w:jc w:val="both"/>
        <w:rPr>
          <w:sz w:val="24"/>
          <w:szCs w:val="24"/>
        </w:rPr>
      </w:pPr>
      <w:r w:rsidRPr="00B25061">
        <w:rPr>
          <w:sz w:val="24"/>
          <w:szCs w:val="24"/>
        </w:rPr>
        <w:t xml:space="preserve">The British Beer and Pub Association (BBPA) have developed and launched an easy-to-use website that allows outlets to submit the necessary evidence and information. Go to: </w:t>
      </w:r>
      <w:hyperlink r:id="rId8" w:history="1">
        <w:r w:rsidRPr="00B25061">
          <w:rPr>
            <w:color w:val="4F81BD" w:themeColor="accent1"/>
            <w:u w:val="single"/>
          </w:rPr>
          <w:t>www.returnyourbeer.co.uk</w:t>
        </w:r>
      </w:hyperlink>
      <w:r w:rsidRPr="00B25061">
        <w:rPr>
          <w:color w:val="4F81BD" w:themeColor="accent1"/>
          <w:sz w:val="24"/>
          <w:szCs w:val="24"/>
          <w:u w:val="single"/>
        </w:rPr>
        <w:tab/>
      </w:r>
      <w:r w:rsidRPr="00B25061">
        <w:rPr>
          <w:sz w:val="24"/>
          <w:szCs w:val="24"/>
        </w:rPr>
        <w:tab/>
      </w:r>
      <w:r w:rsidRPr="00B25061">
        <w:rPr>
          <w:sz w:val="24"/>
          <w:szCs w:val="24"/>
        </w:rPr>
        <w:tab/>
      </w:r>
      <w:r w:rsidRPr="00B25061">
        <w:rPr>
          <w:sz w:val="24"/>
          <w:szCs w:val="24"/>
        </w:rPr>
        <w:tab/>
      </w:r>
      <w:r w:rsidRPr="00B25061">
        <w:rPr>
          <w:sz w:val="24"/>
          <w:szCs w:val="24"/>
        </w:rPr>
        <w:tab/>
      </w:r>
      <w:r w:rsidRPr="00B25061">
        <w:rPr>
          <w:sz w:val="24"/>
          <w:szCs w:val="24"/>
        </w:rPr>
        <w:tab/>
      </w:r>
      <w:r w:rsidRPr="00B25061">
        <w:rPr>
          <w:sz w:val="24"/>
          <w:szCs w:val="24"/>
        </w:rPr>
        <w:tab/>
      </w:r>
      <w:r w:rsidRPr="00B25061">
        <w:rPr>
          <w:sz w:val="24"/>
          <w:szCs w:val="24"/>
        </w:rPr>
        <w:tab/>
        <w:t xml:space="preserve">      </w:t>
      </w:r>
    </w:p>
    <w:p w14:paraId="2558E430" w14:textId="08FB8D7D" w:rsidR="00B33927" w:rsidRPr="00B25061" w:rsidRDefault="00B33927" w:rsidP="00B25061">
      <w:pPr>
        <w:jc w:val="both"/>
        <w:rPr>
          <w:sz w:val="24"/>
          <w:szCs w:val="24"/>
        </w:rPr>
      </w:pPr>
      <w:r w:rsidRPr="00B25061">
        <w:rPr>
          <w:sz w:val="24"/>
          <w:szCs w:val="24"/>
        </w:rPr>
        <w:t>What you will need to complete</w:t>
      </w:r>
      <w:r w:rsidR="005A3029">
        <w:rPr>
          <w:sz w:val="24"/>
          <w:szCs w:val="24"/>
        </w:rPr>
        <w:t xml:space="preserve"> your claim</w:t>
      </w:r>
      <w:r w:rsidRPr="00B25061">
        <w:rPr>
          <w:sz w:val="24"/>
          <w:szCs w:val="24"/>
        </w:rPr>
        <w:t xml:space="preserve"> is:</w:t>
      </w:r>
    </w:p>
    <w:p w14:paraId="5E36C4AD" w14:textId="77777777" w:rsidR="00B33927" w:rsidRPr="00B25061" w:rsidRDefault="00B33927" w:rsidP="00B25061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95"/>
        <w:jc w:val="both"/>
        <w:rPr>
          <w:sz w:val="24"/>
          <w:szCs w:val="24"/>
        </w:rPr>
      </w:pPr>
      <w:r w:rsidRPr="00B25061">
        <w:rPr>
          <w:sz w:val="24"/>
          <w:szCs w:val="24"/>
        </w:rPr>
        <w:t>Device to photograph your kegs</w:t>
      </w:r>
    </w:p>
    <w:p w14:paraId="7624065F" w14:textId="77777777" w:rsidR="00B33927" w:rsidRPr="00B25061" w:rsidRDefault="00B33927" w:rsidP="00B25061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95"/>
        <w:jc w:val="both"/>
        <w:rPr>
          <w:sz w:val="24"/>
          <w:szCs w:val="24"/>
        </w:rPr>
      </w:pPr>
      <w:r w:rsidRPr="00B25061">
        <w:rPr>
          <w:sz w:val="24"/>
          <w:szCs w:val="24"/>
        </w:rPr>
        <w:t>Delivery details for your kegs</w:t>
      </w:r>
    </w:p>
    <w:p w14:paraId="5F156F6F" w14:textId="77777777" w:rsidR="00B33927" w:rsidRPr="00B25061" w:rsidRDefault="00B33927" w:rsidP="00B25061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95"/>
        <w:jc w:val="both"/>
        <w:rPr>
          <w:sz w:val="24"/>
          <w:szCs w:val="24"/>
        </w:rPr>
      </w:pPr>
      <w:r w:rsidRPr="00B25061">
        <w:rPr>
          <w:sz w:val="24"/>
          <w:szCs w:val="24"/>
        </w:rPr>
        <w:t>List of Suppliers of your kegs</w:t>
      </w:r>
    </w:p>
    <w:p w14:paraId="5460D827" w14:textId="77777777" w:rsidR="00B33927" w:rsidRPr="00B25061" w:rsidRDefault="00B33927" w:rsidP="00B25061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95"/>
        <w:jc w:val="both"/>
        <w:rPr>
          <w:sz w:val="24"/>
          <w:szCs w:val="24"/>
        </w:rPr>
      </w:pPr>
      <w:r w:rsidRPr="00B25061">
        <w:rPr>
          <w:sz w:val="24"/>
          <w:szCs w:val="24"/>
        </w:rPr>
        <w:t>Keg details (brand, size, code, best before date)</w:t>
      </w:r>
    </w:p>
    <w:p w14:paraId="2251406A" w14:textId="77777777" w:rsidR="00B33927" w:rsidRPr="00B25061" w:rsidRDefault="00B33927" w:rsidP="00B25061">
      <w:pPr>
        <w:widowControl/>
        <w:numPr>
          <w:ilvl w:val="0"/>
          <w:numId w:val="14"/>
        </w:numPr>
        <w:autoSpaceDE/>
        <w:autoSpaceDN/>
        <w:adjustRightInd/>
        <w:spacing w:before="100" w:beforeAutospacing="1" w:after="100" w:afterAutospacing="1"/>
        <w:ind w:left="495"/>
        <w:jc w:val="both"/>
        <w:rPr>
          <w:sz w:val="24"/>
          <w:szCs w:val="24"/>
        </w:rPr>
      </w:pPr>
      <w:r w:rsidRPr="00B25061">
        <w:rPr>
          <w:sz w:val="24"/>
          <w:szCs w:val="24"/>
        </w:rPr>
        <w:t>Identify the number of taps at your location for each brand</w:t>
      </w:r>
    </w:p>
    <w:p w14:paraId="5196FD41" w14:textId="210D68A7" w:rsidR="00B33927" w:rsidRDefault="00B33927" w:rsidP="00B25061">
      <w:pPr>
        <w:jc w:val="both"/>
        <w:rPr>
          <w:sz w:val="24"/>
          <w:szCs w:val="24"/>
        </w:rPr>
      </w:pPr>
      <w:r w:rsidRPr="00297F5E">
        <w:rPr>
          <w:sz w:val="24"/>
          <w:szCs w:val="24"/>
        </w:rPr>
        <w:t xml:space="preserve">Once you have the information above, you will create a profile on the website, </w:t>
      </w:r>
      <w:r>
        <w:rPr>
          <w:sz w:val="24"/>
          <w:szCs w:val="24"/>
        </w:rPr>
        <w:t xml:space="preserve">then </w:t>
      </w:r>
      <w:r w:rsidRPr="00297F5E">
        <w:rPr>
          <w:sz w:val="24"/>
          <w:szCs w:val="24"/>
        </w:rPr>
        <w:t xml:space="preserve">you will </w:t>
      </w:r>
      <w:r>
        <w:rPr>
          <w:sz w:val="24"/>
          <w:szCs w:val="24"/>
        </w:rPr>
        <w:t xml:space="preserve">need to </w:t>
      </w:r>
      <w:r w:rsidRPr="00297F5E">
        <w:rPr>
          <w:sz w:val="24"/>
          <w:szCs w:val="24"/>
        </w:rPr>
        <w:t xml:space="preserve">follow the guidance and instructions to register and submit the details of each individual container. </w:t>
      </w:r>
      <w:r>
        <w:rPr>
          <w:sz w:val="24"/>
          <w:szCs w:val="24"/>
        </w:rPr>
        <w:t>Please note, n</w:t>
      </w:r>
      <w:r w:rsidRPr="00297F5E">
        <w:rPr>
          <w:sz w:val="24"/>
          <w:szCs w:val="24"/>
        </w:rPr>
        <w:t>ot all brewers are crediting ‘broached’ kegs and casks.</w:t>
      </w:r>
      <w:r>
        <w:rPr>
          <w:sz w:val="24"/>
          <w:szCs w:val="24"/>
        </w:rPr>
        <w:t xml:space="preserve"> </w:t>
      </w:r>
      <w:r w:rsidR="005A3029">
        <w:rPr>
          <w:sz w:val="24"/>
          <w:szCs w:val="24"/>
        </w:rPr>
        <w:t xml:space="preserve">Also, not all brewers have signed up to this scheme, so please contact us if you have brands that do not feature on this site. </w:t>
      </w:r>
    </w:p>
    <w:p w14:paraId="1A76F845" w14:textId="77777777" w:rsidR="00B33927" w:rsidRDefault="00B33927" w:rsidP="00B25061">
      <w:pPr>
        <w:jc w:val="both"/>
        <w:rPr>
          <w:sz w:val="24"/>
          <w:szCs w:val="24"/>
        </w:rPr>
      </w:pPr>
    </w:p>
    <w:p w14:paraId="2220D9BB" w14:textId="06988025" w:rsidR="00B33927" w:rsidRDefault="00B33927" w:rsidP="00B25061">
      <w:pPr>
        <w:jc w:val="both"/>
        <w:rPr>
          <w:sz w:val="24"/>
          <w:szCs w:val="24"/>
        </w:rPr>
      </w:pPr>
      <w:r w:rsidRPr="00297F5E">
        <w:rPr>
          <w:sz w:val="24"/>
          <w:szCs w:val="24"/>
        </w:rPr>
        <w:t>This process will also provide authorisation from brewers for licensees to de</w:t>
      </w:r>
      <w:r w:rsidR="005A3029">
        <w:rPr>
          <w:sz w:val="24"/>
          <w:szCs w:val="24"/>
        </w:rPr>
        <w:t>stroy</w:t>
      </w:r>
      <w:r w:rsidRPr="00297F5E">
        <w:rPr>
          <w:sz w:val="24"/>
          <w:szCs w:val="24"/>
        </w:rPr>
        <w:t xml:space="preserve"> the beer safely and </w:t>
      </w:r>
      <w:r w:rsidR="005A3029">
        <w:rPr>
          <w:sz w:val="24"/>
          <w:szCs w:val="24"/>
        </w:rPr>
        <w:t xml:space="preserve">in an </w:t>
      </w:r>
      <w:r w:rsidRPr="00297F5E">
        <w:rPr>
          <w:sz w:val="24"/>
          <w:szCs w:val="24"/>
        </w:rPr>
        <w:t xml:space="preserve">environmentally friendly manner, in compliance with brewer guidelines and local water authorities. </w:t>
      </w:r>
      <w:r>
        <w:rPr>
          <w:sz w:val="24"/>
          <w:szCs w:val="24"/>
        </w:rPr>
        <w:t>B</w:t>
      </w:r>
      <w:r w:rsidRPr="00297F5E">
        <w:rPr>
          <w:sz w:val="24"/>
          <w:szCs w:val="24"/>
        </w:rPr>
        <w:t xml:space="preserve">eer destruction </w:t>
      </w:r>
      <w:r>
        <w:rPr>
          <w:sz w:val="24"/>
          <w:szCs w:val="24"/>
        </w:rPr>
        <w:t>should not</w:t>
      </w:r>
      <w:r w:rsidRPr="00297F5E">
        <w:rPr>
          <w:sz w:val="24"/>
          <w:szCs w:val="24"/>
        </w:rPr>
        <w:t xml:space="preserve"> occur for </w:t>
      </w:r>
      <w:r>
        <w:rPr>
          <w:sz w:val="24"/>
          <w:szCs w:val="24"/>
        </w:rPr>
        <w:t>outlets</w:t>
      </w:r>
      <w:r w:rsidRPr="00297F5E">
        <w:rPr>
          <w:sz w:val="24"/>
          <w:szCs w:val="24"/>
        </w:rPr>
        <w:t xml:space="preserve"> that do not have mains sewer facility.</w:t>
      </w:r>
    </w:p>
    <w:p w14:paraId="031B190F" w14:textId="77777777" w:rsidR="00B33927" w:rsidRDefault="00B33927" w:rsidP="00B25061">
      <w:pPr>
        <w:jc w:val="both"/>
        <w:rPr>
          <w:sz w:val="24"/>
          <w:szCs w:val="24"/>
        </w:rPr>
      </w:pPr>
    </w:p>
    <w:p w14:paraId="7C5C4A43" w14:textId="110DE377" w:rsidR="00B33927" w:rsidRDefault="00B33927" w:rsidP="00B25061">
      <w:pPr>
        <w:jc w:val="both"/>
        <w:rPr>
          <w:sz w:val="24"/>
          <w:szCs w:val="24"/>
        </w:rPr>
      </w:pPr>
      <w:r w:rsidRPr="00297F5E">
        <w:rPr>
          <w:sz w:val="24"/>
          <w:szCs w:val="24"/>
        </w:rPr>
        <w:t xml:space="preserve">You should be aware that, when completing the application, you are entering into a formal declaration with HMRC. It will trace the claim back to </w:t>
      </w:r>
      <w:r>
        <w:rPr>
          <w:sz w:val="24"/>
          <w:szCs w:val="24"/>
        </w:rPr>
        <w:t xml:space="preserve">the </w:t>
      </w:r>
      <w:r w:rsidRPr="00297F5E">
        <w:rPr>
          <w:sz w:val="24"/>
          <w:szCs w:val="24"/>
        </w:rPr>
        <w:t>original</w:t>
      </w:r>
      <w:r>
        <w:rPr>
          <w:sz w:val="24"/>
          <w:szCs w:val="24"/>
        </w:rPr>
        <w:t xml:space="preserve"> </w:t>
      </w:r>
      <w:r w:rsidRPr="00297F5E">
        <w:rPr>
          <w:sz w:val="24"/>
          <w:szCs w:val="24"/>
        </w:rPr>
        <w:t xml:space="preserve">brewer via </w:t>
      </w:r>
      <w:r>
        <w:rPr>
          <w:sz w:val="24"/>
          <w:szCs w:val="24"/>
        </w:rPr>
        <w:t>us</w:t>
      </w:r>
      <w:r w:rsidR="00B25061">
        <w:rPr>
          <w:sz w:val="24"/>
          <w:szCs w:val="24"/>
        </w:rPr>
        <w:t>,</w:t>
      </w:r>
      <w:r>
        <w:rPr>
          <w:sz w:val="24"/>
          <w:szCs w:val="24"/>
        </w:rPr>
        <w:t xml:space="preserve"> your registered Wholesaler</w:t>
      </w:r>
      <w:r w:rsidRPr="00B25061">
        <w:rPr>
          <w:sz w:val="24"/>
          <w:szCs w:val="24"/>
        </w:rPr>
        <w:t>.</w:t>
      </w:r>
      <w:r w:rsidR="00B25061" w:rsidRPr="00B25061">
        <w:rPr>
          <w:sz w:val="24"/>
          <w:szCs w:val="24"/>
        </w:rPr>
        <w:t xml:space="preserve"> </w:t>
      </w:r>
      <w:r w:rsidRPr="00297F5E">
        <w:rPr>
          <w:sz w:val="24"/>
          <w:szCs w:val="24"/>
        </w:rPr>
        <w:t>Once the credit has been approved by HMRC and the brewer</w:t>
      </w:r>
      <w:r w:rsidR="00B25061">
        <w:rPr>
          <w:sz w:val="24"/>
          <w:szCs w:val="24"/>
        </w:rPr>
        <w:t xml:space="preserve"> and received by us</w:t>
      </w:r>
      <w:r w:rsidRPr="00297F5E">
        <w:rPr>
          <w:sz w:val="24"/>
          <w:szCs w:val="24"/>
        </w:rPr>
        <w:t xml:space="preserve">, </w:t>
      </w:r>
      <w:r>
        <w:rPr>
          <w:sz w:val="24"/>
          <w:szCs w:val="24"/>
        </w:rPr>
        <w:t>Small Beer Ltd</w:t>
      </w:r>
      <w:r w:rsidRPr="00B25061">
        <w:rPr>
          <w:sz w:val="24"/>
          <w:szCs w:val="24"/>
        </w:rPr>
        <w:t xml:space="preserve"> </w:t>
      </w:r>
      <w:r w:rsidRPr="00297F5E">
        <w:rPr>
          <w:sz w:val="24"/>
          <w:szCs w:val="24"/>
        </w:rPr>
        <w:t xml:space="preserve">will </w:t>
      </w:r>
      <w:r w:rsidR="00B25061">
        <w:rPr>
          <w:sz w:val="24"/>
          <w:szCs w:val="24"/>
        </w:rPr>
        <w:t>deliver free of charge stock back to you to cover the approved claim</w:t>
      </w:r>
      <w:r w:rsidRPr="00297F5E">
        <w:rPr>
          <w:sz w:val="24"/>
          <w:szCs w:val="24"/>
        </w:rPr>
        <w:t xml:space="preserve">, subject to individual brewer terms and conditions. </w:t>
      </w:r>
      <w:r w:rsidR="00B25061">
        <w:rPr>
          <w:sz w:val="24"/>
          <w:szCs w:val="24"/>
        </w:rPr>
        <w:t xml:space="preserve">It will not be returned to you via a credit note. </w:t>
      </w:r>
    </w:p>
    <w:p w14:paraId="7B99F3A8" w14:textId="77777777" w:rsidR="00B33927" w:rsidRDefault="00B33927" w:rsidP="00B33927">
      <w:pPr>
        <w:rPr>
          <w:sz w:val="24"/>
          <w:szCs w:val="24"/>
        </w:rPr>
      </w:pPr>
    </w:p>
    <w:p w14:paraId="36ED2987" w14:textId="77777777" w:rsidR="00B33927" w:rsidRPr="00B25061" w:rsidRDefault="00B33927" w:rsidP="00B33927">
      <w:pPr>
        <w:rPr>
          <w:sz w:val="24"/>
          <w:szCs w:val="24"/>
        </w:rPr>
      </w:pPr>
    </w:p>
    <w:p w14:paraId="242DF071" w14:textId="2050DF40" w:rsidR="00B33927" w:rsidRPr="00B25061" w:rsidRDefault="00B33927" w:rsidP="00B33927">
      <w:pPr>
        <w:rPr>
          <w:sz w:val="24"/>
          <w:szCs w:val="24"/>
        </w:rPr>
      </w:pPr>
      <w:r w:rsidRPr="00B25061">
        <w:rPr>
          <w:sz w:val="24"/>
          <w:szCs w:val="24"/>
        </w:rPr>
        <w:t xml:space="preserve">Yours sincerely, </w:t>
      </w:r>
    </w:p>
    <w:p w14:paraId="116DE93C" w14:textId="2324E809" w:rsidR="00B33927" w:rsidRPr="00B25061" w:rsidRDefault="00C40EE7" w:rsidP="00B339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9E66AA0" wp14:editId="1A5A969E">
            <wp:extent cx="1005840" cy="804672"/>
            <wp:effectExtent l="0" t="0" r="3810" b="0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WE Signa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FEAF" w14:textId="1FD85B14" w:rsidR="00B33927" w:rsidRPr="00B25061" w:rsidRDefault="00B33927" w:rsidP="00B33927">
      <w:pPr>
        <w:rPr>
          <w:sz w:val="24"/>
          <w:szCs w:val="24"/>
        </w:rPr>
      </w:pPr>
      <w:r w:rsidRPr="00B25061">
        <w:rPr>
          <w:sz w:val="24"/>
          <w:szCs w:val="24"/>
        </w:rPr>
        <w:t>Rob Eastwood</w:t>
      </w:r>
    </w:p>
    <w:p w14:paraId="4A2AD6CC" w14:textId="643EBB55" w:rsidR="00B33927" w:rsidRPr="00B25061" w:rsidRDefault="00B33927" w:rsidP="00B33927">
      <w:pPr>
        <w:rPr>
          <w:sz w:val="24"/>
          <w:szCs w:val="24"/>
        </w:rPr>
      </w:pPr>
      <w:r w:rsidRPr="00B25061">
        <w:rPr>
          <w:sz w:val="24"/>
          <w:szCs w:val="24"/>
        </w:rPr>
        <w:t>Managing Director</w:t>
      </w:r>
    </w:p>
    <w:p w14:paraId="55A5AA5B" w14:textId="6F36999C" w:rsidR="00B33927" w:rsidRPr="00B25061" w:rsidRDefault="00B33927" w:rsidP="00B33927">
      <w:pPr>
        <w:rPr>
          <w:sz w:val="24"/>
          <w:szCs w:val="24"/>
        </w:rPr>
      </w:pPr>
      <w:r w:rsidRPr="00B25061">
        <w:rPr>
          <w:sz w:val="24"/>
          <w:szCs w:val="24"/>
        </w:rPr>
        <w:t xml:space="preserve">Small Beer Ltd </w:t>
      </w:r>
    </w:p>
    <w:p w14:paraId="4DF54892" w14:textId="77777777" w:rsidR="0047234E" w:rsidRDefault="0047234E" w:rsidP="00EB691C">
      <w:pPr>
        <w:pStyle w:val="ListParagraph"/>
        <w:ind w:left="0"/>
        <w:rPr>
          <w:b/>
          <w:sz w:val="28"/>
          <w:szCs w:val="23"/>
        </w:rPr>
      </w:pPr>
    </w:p>
    <w:sectPr w:rsidR="0047234E" w:rsidSect="0067071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Restart w:val="eachPage"/>
      </w:footnotePr>
      <w:pgSz w:w="11908" w:h="16838" w:code="9"/>
      <w:pgMar w:top="2176" w:right="357" w:bottom="567" w:left="357" w:header="113" w:footer="0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379C7" w14:textId="77777777" w:rsidR="00272276" w:rsidRDefault="00272276">
      <w:r>
        <w:separator/>
      </w:r>
    </w:p>
  </w:endnote>
  <w:endnote w:type="continuationSeparator" w:id="0">
    <w:p w14:paraId="04EE5DEC" w14:textId="77777777" w:rsidR="00272276" w:rsidRDefault="00272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lephant">
    <w:altName w:val="Nyala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A93DC" w14:textId="77777777" w:rsidR="008E6ABB" w:rsidRDefault="008E6A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707" w:type="dxa"/>
      <w:tblLook w:val="0000" w:firstRow="0" w:lastRow="0" w:firstColumn="0" w:lastColumn="0" w:noHBand="0" w:noVBand="0"/>
    </w:tblPr>
    <w:tblGrid>
      <w:gridCol w:w="5920"/>
      <w:gridCol w:w="1985"/>
      <w:gridCol w:w="3802"/>
    </w:tblGrid>
    <w:tr w:rsidR="00032821" w14:paraId="53173E7C" w14:textId="77777777" w:rsidTr="00FC2113">
      <w:tc>
        <w:tcPr>
          <w:tcW w:w="5920" w:type="dxa"/>
        </w:tcPr>
        <w:p w14:paraId="17E809F3" w14:textId="77777777" w:rsidR="00032821" w:rsidRPr="00556B62" w:rsidRDefault="00032821">
          <w:pPr>
            <w:pStyle w:val="Footer"/>
            <w:rPr>
              <w:rFonts w:ascii="Times New Roman" w:hAnsi="Times New Roman" w:cs="Times New Roman"/>
              <w:color w:val="000000"/>
              <w:sz w:val="18"/>
            </w:rPr>
          </w:pPr>
          <w:r w:rsidRPr="00556B62">
            <w:rPr>
              <w:rFonts w:ascii="Times New Roman" w:hAnsi="Times New Roman" w:cs="Times New Roman"/>
              <w:color w:val="000000"/>
              <w:sz w:val="18"/>
            </w:rPr>
            <w:t>Directors: A.W. Eastwood, J.A. Eastwood, R.W. Eastwood</w:t>
          </w:r>
          <w:r>
            <w:rPr>
              <w:rFonts w:ascii="Times New Roman" w:hAnsi="Times New Roman" w:cs="Times New Roman"/>
              <w:color w:val="000000"/>
              <w:sz w:val="18"/>
            </w:rPr>
            <w:t>, K. L. Eastwood</w:t>
          </w:r>
        </w:p>
      </w:tc>
      <w:tc>
        <w:tcPr>
          <w:tcW w:w="1985" w:type="dxa"/>
        </w:tcPr>
        <w:p w14:paraId="3BD25C89" w14:textId="77777777" w:rsidR="00032821" w:rsidRPr="00556B62" w:rsidRDefault="00032821">
          <w:pPr>
            <w:pStyle w:val="Footer"/>
            <w:rPr>
              <w:rFonts w:ascii="Times New Roman" w:hAnsi="Times New Roman" w:cs="Times New Roman"/>
              <w:color w:val="000000"/>
              <w:sz w:val="18"/>
            </w:rPr>
          </w:pPr>
        </w:p>
      </w:tc>
      <w:tc>
        <w:tcPr>
          <w:tcW w:w="3802" w:type="dxa"/>
        </w:tcPr>
        <w:p w14:paraId="1034C286" w14:textId="77777777" w:rsidR="00032821" w:rsidRPr="00556B62" w:rsidRDefault="00032821" w:rsidP="00660AFD">
          <w:pPr>
            <w:pStyle w:val="Footer"/>
            <w:jc w:val="center"/>
            <w:rPr>
              <w:rFonts w:ascii="Times New Roman" w:hAnsi="Times New Roman" w:cs="Times New Roman"/>
              <w:color w:val="000000"/>
              <w:sz w:val="18"/>
            </w:rPr>
          </w:pPr>
          <w:r w:rsidRPr="00556B62">
            <w:rPr>
              <w:rFonts w:ascii="Times New Roman" w:hAnsi="Times New Roman" w:cs="Times New Roman"/>
              <w:color w:val="000000"/>
              <w:sz w:val="18"/>
            </w:rPr>
            <w:t>Company Registration No. 2531835</w:t>
          </w:r>
        </w:p>
      </w:tc>
    </w:tr>
  </w:tbl>
  <w:p w14:paraId="3DC4F08A" w14:textId="77777777" w:rsidR="00032821" w:rsidRDefault="000328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64505" w14:textId="77777777" w:rsidR="008E6ABB" w:rsidRDefault="008E6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3D6C0" w14:textId="77777777" w:rsidR="00272276" w:rsidRDefault="00272276">
      <w:r>
        <w:separator/>
      </w:r>
    </w:p>
  </w:footnote>
  <w:footnote w:type="continuationSeparator" w:id="0">
    <w:p w14:paraId="0C8CDA1C" w14:textId="77777777" w:rsidR="00272276" w:rsidRDefault="00272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DD7EE" w14:textId="77777777" w:rsidR="008E6ABB" w:rsidRDefault="008E6A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34471" w14:textId="35A1DB7F" w:rsidR="00032821" w:rsidRDefault="00B33927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263046" wp14:editId="3819175B">
              <wp:simplePos x="0" y="0"/>
              <wp:positionH relativeFrom="column">
                <wp:posOffset>-410210</wp:posOffset>
              </wp:positionH>
              <wp:positionV relativeFrom="paragraph">
                <wp:posOffset>-214630</wp:posOffset>
              </wp:positionV>
              <wp:extent cx="2617470" cy="2221865"/>
              <wp:effectExtent l="0" t="4445" r="2540" b="254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7470" cy="2221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F8E35" w14:textId="6FBB175A" w:rsidR="00032821" w:rsidRDefault="008E6ABB" w:rsidP="009B6EA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7BD862" wp14:editId="1E4B1B97">
                                <wp:extent cx="2434442" cy="2130779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B_40_Logo_B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09835" cy="21967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6304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2.3pt;margin-top:-16.9pt;width:206.1pt;height:174.9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" stroked="f">
              <v:textbox style="mso-fit-shape-to-text:t">
                <w:txbxContent>
                  <w:p w14:paraId="310F8E35" w14:textId="6FBB175A" w:rsidR="00032821" w:rsidRDefault="008E6ABB" w:rsidP="009B6EA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77BD862" wp14:editId="1E4B1B97">
                          <wp:extent cx="2434442" cy="2130779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B_40_Logo_B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09835" cy="21967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W w:w="11744" w:type="dxa"/>
      <w:tblLook w:val="0000" w:firstRow="0" w:lastRow="0" w:firstColumn="0" w:lastColumn="0" w:noHBand="0" w:noVBand="0"/>
    </w:tblPr>
    <w:tblGrid>
      <w:gridCol w:w="5353"/>
      <w:gridCol w:w="5954"/>
      <w:gridCol w:w="437"/>
    </w:tblGrid>
    <w:tr w:rsidR="00032821" w14:paraId="3E48DAB3" w14:textId="77777777" w:rsidTr="00BA2A4D">
      <w:trPr>
        <w:cantSplit/>
        <w:trHeight w:val="896"/>
      </w:trPr>
      <w:tc>
        <w:tcPr>
          <w:tcW w:w="5353" w:type="dxa"/>
          <w:vMerge w:val="restart"/>
        </w:tcPr>
        <w:p w14:paraId="67956B81" w14:textId="1315929B" w:rsidR="00032821" w:rsidRDefault="00B33927" w:rsidP="00D02FED">
          <w:pPr>
            <w:widowControl/>
            <w:tabs>
              <w:tab w:val="left" w:pos="3458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216C59F" wp14:editId="323E176E">
                    <wp:simplePos x="0" y="0"/>
                    <wp:positionH relativeFrom="column">
                      <wp:posOffset>2070735</wp:posOffset>
                    </wp:positionH>
                    <wp:positionV relativeFrom="paragraph">
                      <wp:posOffset>88900</wp:posOffset>
                    </wp:positionV>
                    <wp:extent cx="1204595" cy="551815"/>
                    <wp:effectExtent l="3810" t="3175" r="1270" b="0"/>
                    <wp:wrapNone/>
                    <wp:docPr id="13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04595" cy="5518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3FA237" w14:textId="09B4F6FA" w:rsidR="00032821" w:rsidRDefault="0042165A" w:rsidP="00F72C9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737DA7" wp14:editId="53CEBED2">
                                      <wp:extent cx="1006475" cy="307901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A member of UNITAS On Trade-02 outlined.jp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03900" cy="337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16C59F" id="Text Box 22" o:spid="_x0000_s1027" type="#_x0000_t202" style="position:absolute;margin-left:163.05pt;margin-top:7pt;width:94.85pt;height:43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" stroked="f">
                    <v:textbox>
                      <w:txbxContent>
                        <w:p w14:paraId="7B3FA237" w14:textId="09B4F6FA" w:rsidR="00032821" w:rsidRDefault="0042165A" w:rsidP="00F72C9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37DA7" wp14:editId="53CEBED2">
                                <wp:extent cx="1006475" cy="307901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A member of UNITAS On Trade-02 outlined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3900" cy="3377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A4A2680" w14:textId="668E0330" w:rsidR="00032821" w:rsidRDefault="00032821" w:rsidP="00D02FED">
          <w:pPr>
            <w:widowControl/>
            <w:tabs>
              <w:tab w:val="left" w:pos="3458"/>
            </w:tabs>
          </w:pPr>
        </w:p>
        <w:p w14:paraId="39B3F942" w14:textId="77777777" w:rsidR="00032821" w:rsidRDefault="00032821" w:rsidP="00D02FED">
          <w:pPr>
            <w:widowControl/>
            <w:tabs>
              <w:tab w:val="left" w:pos="3458"/>
            </w:tabs>
          </w:pPr>
        </w:p>
        <w:p w14:paraId="486E1D03" w14:textId="72DB3C49" w:rsidR="00032821" w:rsidRDefault="00B33927" w:rsidP="00D02FED">
          <w:pPr>
            <w:widowControl/>
            <w:tabs>
              <w:tab w:val="left" w:pos="3458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EA83695" wp14:editId="23D9BAAD">
                    <wp:simplePos x="0" y="0"/>
                    <wp:positionH relativeFrom="column">
                      <wp:posOffset>2100580</wp:posOffset>
                    </wp:positionH>
                    <wp:positionV relativeFrom="paragraph">
                      <wp:posOffset>128905</wp:posOffset>
                    </wp:positionV>
                    <wp:extent cx="1254760" cy="504190"/>
                    <wp:effectExtent l="0" t="0" r="0" b="0"/>
                    <wp:wrapNone/>
                    <wp:docPr id="12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54760" cy="504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C96941" w14:textId="7BA178AE" w:rsidR="00032821" w:rsidRDefault="0042165A" w:rsidP="00C1101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E0A7C1" wp14:editId="264F2A28">
                                      <wp:extent cx="1038225" cy="412750"/>
                                      <wp:effectExtent l="0" t="0" r="0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38225" cy="4127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A83695" id="Text Box 3" o:spid="_x0000_s1028" type="#_x0000_t202" style="position:absolute;margin-left:165.4pt;margin-top:10.15pt;width:98.8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" stroked="f">
                    <v:textbox style="mso-fit-shape-to-text:t">
                      <w:txbxContent>
                        <w:p w14:paraId="34C96941" w14:textId="7BA178AE" w:rsidR="00032821" w:rsidRDefault="0042165A" w:rsidP="00C1101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E0A7C1" wp14:editId="264F2A28">
                                <wp:extent cx="1038225" cy="412750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412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35BD33B" w14:textId="71C9B610" w:rsidR="00032821" w:rsidRDefault="00032821" w:rsidP="00D02FED">
          <w:pPr>
            <w:widowControl/>
            <w:tabs>
              <w:tab w:val="left" w:pos="3458"/>
            </w:tabs>
          </w:pPr>
        </w:p>
        <w:p w14:paraId="34C361CA" w14:textId="683F8316" w:rsidR="00032821" w:rsidRDefault="00B33927" w:rsidP="00D02FED">
          <w:pPr>
            <w:widowControl/>
            <w:tabs>
              <w:tab w:val="left" w:pos="3458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642D974" wp14:editId="49554B88">
                    <wp:simplePos x="0" y="0"/>
                    <wp:positionH relativeFrom="column">
                      <wp:posOffset>15240</wp:posOffset>
                    </wp:positionH>
                    <wp:positionV relativeFrom="paragraph">
                      <wp:posOffset>67945</wp:posOffset>
                    </wp:positionV>
                    <wp:extent cx="251460" cy="237490"/>
                    <wp:effectExtent l="0" t="1270" r="4445" b="3175"/>
                    <wp:wrapNone/>
                    <wp:docPr id="11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37565F" w14:textId="77777777" w:rsidR="00032821" w:rsidRDefault="00032821" w:rsidP="009B6EA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42D974" id="Text Box 10" o:spid="_x0000_s1029" type="#_x0000_t202" style="position:absolute;margin-left:1.2pt;margin-top:5.35pt;width:19.8pt;height:18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" stroked="f">
                    <v:textbox style="mso-fit-shape-to-text:t">
                      <w:txbxContent>
                        <w:p w14:paraId="4937565F" w14:textId="77777777" w:rsidR="00032821" w:rsidRDefault="00032821" w:rsidP="009B6EAE">
                          <w:pPr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68B56AD" w14:textId="60C84051" w:rsidR="00032821" w:rsidRDefault="00B33927" w:rsidP="00D02FED">
          <w:pPr>
            <w:widowControl/>
            <w:tabs>
              <w:tab w:val="left" w:pos="3458"/>
            </w:tabs>
          </w:pPr>
          <w:r>
            <w:rPr>
              <w:rFonts w:ascii="Verdana" w:hAnsi="Verdana"/>
              <w:noProof/>
              <w:szCs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7D9D237C" wp14:editId="29D162CE">
                    <wp:simplePos x="0" y="0"/>
                    <wp:positionH relativeFrom="column">
                      <wp:posOffset>2082800</wp:posOffset>
                    </wp:positionH>
                    <wp:positionV relativeFrom="paragraph">
                      <wp:posOffset>145415</wp:posOffset>
                    </wp:positionV>
                    <wp:extent cx="1280160" cy="586740"/>
                    <wp:effectExtent l="0" t="2540" r="0" b="1270"/>
                    <wp:wrapNone/>
                    <wp:docPr id="10" name="Text Box 2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80160" cy="5867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FD68AA" w14:textId="77777777" w:rsidR="00032821" w:rsidRDefault="00032821">
                                <w:r w:rsidRPr="007B5F42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2A261CE9" wp14:editId="132FD9DC">
                                      <wp:extent cx="1016000" cy="466090"/>
                                      <wp:effectExtent l="19050" t="0" r="0" b="0"/>
                                      <wp:docPr id="35" name="Picture 8" descr="TrentAns Logo Colou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 descr="TrentAns Logo Colou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16000" cy="4660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9D237C" id="Text Box 27" o:spid="_x0000_s1030" type="#_x0000_t202" style="position:absolute;margin-left:164pt;margin-top:11.45pt;width:100.8pt;height:4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" stroked="f">
                    <v:textbox>
                      <w:txbxContent>
                        <w:p w14:paraId="7AFD68AA" w14:textId="77777777" w:rsidR="00032821" w:rsidRDefault="00032821">
                          <w:r w:rsidRPr="007B5F42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A261CE9" wp14:editId="132FD9DC">
                                <wp:extent cx="1016000" cy="466090"/>
                                <wp:effectExtent l="19050" t="0" r="0" b="0"/>
                                <wp:docPr id="35" name="Picture 8" descr="TrentAns Logo Colou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TrentAns Logo Colou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16000" cy="466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A8911F2" w14:textId="163F64E4" w:rsidR="00032821" w:rsidRPr="00BA2A4D" w:rsidRDefault="00032821">
          <w:pPr>
            <w:widowControl/>
            <w:rPr>
              <w:rFonts w:ascii="Verdana" w:hAnsi="Verdana"/>
              <w:szCs w:val="18"/>
            </w:rPr>
          </w:pPr>
        </w:p>
        <w:p w14:paraId="27826EB8" w14:textId="77777777" w:rsidR="00032821" w:rsidRDefault="00032821">
          <w:pPr>
            <w:widowControl/>
            <w:rPr>
              <w:szCs w:val="24"/>
              <w:lang w:val="en-US"/>
            </w:rPr>
          </w:pPr>
        </w:p>
      </w:tc>
      <w:tc>
        <w:tcPr>
          <w:tcW w:w="6391" w:type="dxa"/>
          <w:gridSpan w:val="2"/>
        </w:tcPr>
        <w:p w14:paraId="51DE61B5" w14:textId="48EE9126" w:rsidR="00032821" w:rsidRPr="006974FF" w:rsidRDefault="00B33927" w:rsidP="00906465">
          <w:pPr>
            <w:pStyle w:val="Heading1"/>
            <w:ind w:right="329"/>
            <w:rPr>
              <w:rFonts w:ascii="Verdana" w:hAnsi="Verdana" w:cs="Aharoni"/>
              <w:b/>
              <w:bCs/>
              <w:spacing w:val="48"/>
              <w:sz w:val="52"/>
              <w:szCs w:val="24"/>
              <w:lang w:val="en-US"/>
            </w:rPr>
          </w:pPr>
          <w:r>
            <w:rPr>
              <w:rFonts w:ascii="Verdana" w:hAnsi="Verdana"/>
              <w:noProof/>
              <w:sz w:val="21"/>
              <w:szCs w:val="21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10673F11" wp14:editId="410A731A">
                    <wp:simplePos x="0" y="0"/>
                    <wp:positionH relativeFrom="column">
                      <wp:posOffset>72390</wp:posOffset>
                    </wp:positionH>
                    <wp:positionV relativeFrom="paragraph">
                      <wp:posOffset>389890</wp:posOffset>
                    </wp:positionV>
                    <wp:extent cx="3704590" cy="327660"/>
                    <wp:effectExtent l="0" t="0" r="4445" b="0"/>
                    <wp:wrapNone/>
                    <wp:docPr id="9" name="Text Box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04590" cy="327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7E9082" w14:textId="77777777" w:rsidR="00032821" w:rsidRPr="007B5F42" w:rsidRDefault="00032821">
                                <w:pPr>
                                  <w:rPr>
                                    <w:b/>
                                    <w:color w:val="FFFFFF" w:themeColor="background1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2"/>
                                  </w:rPr>
                                  <w:t xml:space="preserve"> </w:t>
                                </w:r>
                                <w:r w:rsidRPr="007B5F42">
                                  <w:rPr>
                                    <w:b/>
                                    <w:color w:val="FFFFFF" w:themeColor="background1"/>
                                    <w:sz w:val="22"/>
                                  </w:rPr>
                                  <w:t>Britain’s Leading Cask and Craft Beer Wholesaler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673F11" id="Text Box 26" o:spid="_x0000_s1031" type="#_x0000_t202" style="position:absolute;margin-left:5.7pt;margin-top:30.7pt;width:291.7pt;height:2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" filled="f" stroked="f">
                    <v:textbox>
                      <w:txbxContent>
                        <w:p w14:paraId="6C7E9082" w14:textId="77777777" w:rsidR="00032821" w:rsidRPr="007B5F42" w:rsidRDefault="00032821">
                          <w:pPr>
                            <w:rPr>
                              <w:b/>
                              <w:color w:val="FFFFFF" w:themeColor="background1"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2"/>
                            </w:rPr>
                            <w:t xml:space="preserve"> </w:t>
                          </w:r>
                          <w:r w:rsidRPr="007B5F42">
                            <w:rPr>
                              <w:b/>
                              <w:color w:val="FFFFFF" w:themeColor="background1"/>
                              <w:sz w:val="22"/>
                            </w:rPr>
                            <w:t>Britain’s Leading Cask and Craft Beer Wholesaler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2821" w:rsidRPr="006974FF">
            <w:rPr>
              <w:rFonts w:ascii="Verdana" w:hAnsi="Verdana" w:cs="Aharoni"/>
              <w:b/>
              <w:bCs/>
              <w:spacing w:val="48"/>
              <w:sz w:val="52"/>
            </w:rPr>
            <w:t>SMALL BEER LTD</w:t>
          </w:r>
          <w:r w:rsidR="00032821">
            <w:rPr>
              <w:rFonts w:ascii="Verdana" w:hAnsi="Verdana" w:cs="Aharoni"/>
              <w:b/>
              <w:bCs/>
              <w:spacing w:val="48"/>
              <w:sz w:val="52"/>
            </w:rPr>
            <w:t>.</w:t>
          </w:r>
        </w:p>
        <w:p w14:paraId="5B5746ED" w14:textId="163DB20C" w:rsidR="00032821" w:rsidRPr="00E14960" w:rsidRDefault="00B33927" w:rsidP="007B5F42">
          <w:pPr>
            <w:pStyle w:val="Heading2"/>
            <w:rPr>
              <w:rFonts w:ascii="Verdana" w:hAnsi="Verdana"/>
              <w:sz w:val="21"/>
              <w:szCs w:val="21"/>
              <w:shd w:val="clear" w:color="auto" w:fill="990033"/>
            </w:rPr>
          </w:pPr>
          <w:r>
            <w:rPr>
              <w:rFonts w:ascii="Verdana" w:hAnsi="Verdana"/>
              <w:noProof/>
              <w:sz w:val="21"/>
              <w:szCs w:val="21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3EB1BC2" wp14:editId="60EA43F3">
                    <wp:simplePos x="0" y="0"/>
                    <wp:positionH relativeFrom="column">
                      <wp:posOffset>14605</wp:posOffset>
                    </wp:positionH>
                    <wp:positionV relativeFrom="paragraph">
                      <wp:posOffset>11430</wp:posOffset>
                    </wp:positionV>
                    <wp:extent cx="3639820" cy="200660"/>
                    <wp:effectExtent l="5080" t="1905" r="12700" b="26035"/>
                    <wp:wrapNone/>
                    <wp:docPr id="8" name="AutoShape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39820" cy="200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990033"/>
                            </a:soli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85854A7"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25" o:spid="_x0000_s1026" type="#_x0000_t176" style="position:absolute;margin-left:1.15pt;margin-top:.9pt;width:286.6pt;height:1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" fillcolor="#903" stroked="f" strokeweight="0">
                    <v:shadow on="t" color="#622423 [1605]" offset="1pt"/>
                  </v:shape>
                </w:pict>
              </mc:Fallback>
            </mc:AlternateContent>
          </w:r>
          <w:r w:rsidR="00032821" w:rsidRPr="00E14960">
            <w:rPr>
              <w:rFonts w:ascii="Verdana" w:hAnsi="Verdana"/>
              <w:sz w:val="21"/>
              <w:szCs w:val="21"/>
              <w:shd w:val="clear" w:color="auto" w:fill="990033"/>
            </w:rPr>
            <w:t xml:space="preserve">   </w:t>
          </w:r>
        </w:p>
      </w:tc>
    </w:tr>
    <w:tr w:rsidR="00032821" w14:paraId="53961954" w14:textId="77777777" w:rsidTr="00BA2A4D">
      <w:trPr>
        <w:cantSplit/>
        <w:trHeight w:val="1287"/>
      </w:trPr>
      <w:tc>
        <w:tcPr>
          <w:tcW w:w="5353" w:type="dxa"/>
          <w:vMerge/>
        </w:tcPr>
        <w:p w14:paraId="0BFACE63" w14:textId="77777777" w:rsidR="00032821" w:rsidRDefault="00032821">
          <w:pPr>
            <w:widowControl/>
          </w:pPr>
        </w:p>
      </w:tc>
      <w:tc>
        <w:tcPr>
          <w:tcW w:w="5954" w:type="dxa"/>
        </w:tcPr>
        <w:p w14:paraId="2FCC58C6" w14:textId="0985DF9D" w:rsidR="00032821" w:rsidRPr="00297793" w:rsidRDefault="00B33927" w:rsidP="00F72C95">
          <w:pPr>
            <w:jc w:val="center"/>
            <w:rPr>
              <w:rFonts w:ascii="Verdana" w:hAnsi="Verdana"/>
            </w:rPr>
          </w:pPr>
          <w:r>
            <w:rPr>
              <w:noProof/>
              <w:szCs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2E15C448" wp14:editId="1F11D0D9">
                    <wp:simplePos x="0" y="0"/>
                    <wp:positionH relativeFrom="column">
                      <wp:posOffset>3442335</wp:posOffset>
                    </wp:positionH>
                    <wp:positionV relativeFrom="paragraph">
                      <wp:posOffset>589280</wp:posOffset>
                    </wp:positionV>
                    <wp:extent cx="351155" cy="308610"/>
                    <wp:effectExtent l="3810" t="8255" r="6985" b="6985"/>
                    <wp:wrapNone/>
                    <wp:docPr id="6" name="Text Box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1155" cy="30861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D4D9AE" w14:textId="4637479C" w:rsidR="008E6ABB" w:rsidRDefault="008E6AB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C2FEEB" wp14:editId="40BA4FA5">
                                      <wp:extent cx="219694" cy="110091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Instagram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V="1">
                                                <a:off x="0" y="0"/>
                                                <a:ext cx="237762" cy="119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15C448" id="Text Box 29" o:spid="_x0000_s1032" type="#_x0000_t202" style="position:absolute;left:0;text-align:left;margin-left:271.05pt;margin-top:46.4pt;width:27.65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" stroked="f" strokeweight="0">
                    <v:fill opacity="0"/>
                    <v:textbox>
                      <w:txbxContent>
                        <w:p w14:paraId="6FD4D9AE" w14:textId="4637479C" w:rsidR="008E6ABB" w:rsidRDefault="008E6AB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2FEEB" wp14:editId="40BA4FA5">
                                <wp:extent cx="219694" cy="110091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nstagram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V="1">
                                          <a:off x="0" y="0"/>
                                          <a:ext cx="237762" cy="119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szCs w:val="24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4D94BE3D" wp14:editId="46CB20BE">
                    <wp:simplePos x="0" y="0"/>
                    <wp:positionH relativeFrom="column">
                      <wp:posOffset>155575</wp:posOffset>
                    </wp:positionH>
                    <wp:positionV relativeFrom="paragraph">
                      <wp:posOffset>786765</wp:posOffset>
                    </wp:positionV>
                    <wp:extent cx="3674110" cy="414020"/>
                    <wp:effectExtent l="3175" t="0" r="0" b="0"/>
                    <wp:wrapNone/>
                    <wp:docPr id="5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74110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D57866" w14:textId="77777777" w:rsidR="00032821" w:rsidRPr="007B5F42" w:rsidRDefault="00032821" w:rsidP="007B5F42">
                                <w:pPr>
                                  <w:ind w:left="720" w:firstLine="720"/>
                                  <w:rPr>
                                    <w:sz w:val="18"/>
                                  </w:rPr>
                                </w:pPr>
                                <w:r w:rsidRPr="007B5F42">
                                  <w:rPr>
                                    <w:rFonts w:ascii="Verdana" w:hAnsi="Verdana" w:cs="Times New Roman"/>
                                    <w:color w:val="000000" w:themeColor="text1"/>
                                    <w:sz w:val="18"/>
                                  </w:rPr>
                                  <w:t>E-</w:t>
                                </w:r>
                                <w:r w:rsidRPr="007B5F42"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>Mail:</w:t>
                                </w:r>
                                <w:hyperlink r:id="rId11" w:history="1">
                                  <w:r w:rsidRPr="007B5F42">
                                    <w:rPr>
                                      <w:rStyle w:val="Hyperlink"/>
                                      <w:rFonts w:ascii="Verdana" w:hAnsi="Verdana" w:cs="Times New Roman"/>
                                      <w:sz w:val="18"/>
                                    </w:rPr>
                                    <w:t>smallbeer@smallbeerwholesale.co.uk</w:t>
                                  </w:r>
                                </w:hyperlink>
                              </w:p>
                              <w:p w14:paraId="5678D831" w14:textId="77777777" w:rsidR="00032821" w:rsidRDefault="00032821" w:rsidP="007B5F42">
                                <w:pPr>
                                  <w:jc w:val="center"/>
                                  <w:rPr>
                                    <w:rFonts w:ascii="Verdana" w:hAnsi="Verdana" w:cs="Times New Roman"/>
                                  </w:rPr>
                                </w:pPr>
                                <w:r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 xml:space="preserve">                               </w:t>
                                </w:r>
                                <w:r w:rsidRPr="007B5F42"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 xml:space="preserve">Web: </w:t>
                                </w:r>
                                <w:hyperlink r:id="rId12" w:history="1">
                                  <w:r w:rsidRPr="007B5F42">
                                    <w:rPr>
                                      <w:rStyle w:val="Hyperlink"/>
                                      <w:rFonts w:ascii="Verdana" w:hAnsi="Verdana" w:cs="Times New Roman"/>
                                      <w:sz w:val="18"/>
                                    </w:rPr>
                                    <w:t>www.</w:t>
                                  </w:r>
                                  <w:r w:rsidRPr="007B5F42">
                                    <w:rPr>
                                      <w:rStyle w:val="Hyperlink"/>
                                      <w:rFonts w:ascii="Verdana" w:hAnsi="Verdana"/>
                                      <w:sz w:val="18"/>
                                    </w:rPr>
                                    <w:t>smallbeerwholesale.co.uk</w:t>
                                  </w:r>
                                </w:hyperlink>
                                <w:r>
                                  <w:rPr>
                                    <w:rFonts w:ascii="Verdana" w:hAnsi="Verdana" w:cs="Times New Roman"/>
                                    <w:color w:val="0000FF"/>
                                  </w:rPr>
                                  <w:t xml:space="preserve">   </w:t>
                                </w:r>
                              </w:p>
                              <w:p w14:paraId="750AA24B" w14:textId="77777777" w:rsidR="00032821" w:rsidRPr="00297793" w:rsidRDefault="00032821" w:rsidP="00297793">
                                <w:pPr>
                                  <w:rPr>
                                    <w:rFonts w:ascii="Verdana" w:hAnsi="Verdan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D94BE3D" id="Text Box 23" o:spid="_x0000_s1033" type="#_x0000_t202" style="position:absolute;left:0;text-align:left;margin-left:12.25pt;margin-top:61.95pt;width:289.3pt;height:3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" stroked="f">
                    <v:textbox>
                      <w:txbxContent>
                        <w:p w14:paraId="56D57866" w14:textId="77777777" w:rsidR="00032821" w:rsidRPr="007B5F42" w:rsidRDefault="00032821" w:rsidP="007B5F42">
                          <w:pPr>
                            <w:ind w:left="720" w:firstLine="720"/>
                            <w:rPr>
                              <w:sz w:val="18"/>
                            </w:rPr>
                          </w:pPr>
                          <w:r w:rsidRPr="007B5F42">
                            <w:rPr>
                              <w:rFonts w:ascii="Verdana" w:hAnsi="Verdana" w:cs="Times New Roman"/>
                              <w:color w:val="000000" w:themeColor="text1"/>
                              <w:sz w:val="18"/>
                            </w:rPr>
                            <w:t>E-</w:t>
                          </w:r>
                          <w:r w:rsidRPr="007B5F42">
                            <w:rPr>
                              <w:rFonts w:ascii="Verdana" w:hAnsi="Verdana" w:cs="Times New Roman"/>
                              <w:sz w:val="18"/>
                            </w:rPr>
                            <w:t>Mail:</w:t>
                          </w:r>
                          <w:hyperlink r:id="rId13" w:history="1">
                            <w:r w:rsidRPr="007B5F42">
                              <w:rPr>
                                <w:rStyle w:val="Hyperlink"/>
                                <w:rFonts w:ascii="Verdana" w:hAnsi="Verdana" w:cs="Times New Roman"/>
                                <w:sz w:val="18"/>
                              </w:rPr>
                              <w:t>smallbeer@smallbeerwholesale.co.uk</w:t>
                            </w:r>
                          </w:hyperlink>
                        </w:p>
                        <w:p w14:paraId="5678D831" w14:textId="77777777" w:rsidR="00032821" w:rsidRDefault="00032821" w:rsidP="007B5F42">
                          <w:pPr>
                            <w:jc w:val="center"/>
                            <w:rPr>
                              <w:rFonts w:ascii="Verdana" w:hAnsi="Verdana" w:cs="Times New Roman"/>
                            </w:rPr>
                          </w:pPr>
                          <w:r>
                            <w:rPr>
                              <w:rFonts w:ascii="Verdana" w:hAnsi="Verdana" w:cs="Times New Roman"/>
                              <w:sz w:val="18"/>
                            </w:rPr>
                            <w:t xml:space="preserve">                               </w:t>
                          </w:r>
                          <w:r w:rsidRPr="007B5F42">
                            <w:rPr>
                              <w:rFonts w:ascii="Verdana" w:hAnsi="Verdana" w:cs="Times New Roman"/>
                              <w:sz w:val="18"/>
                            </w:rPr>
                            <w:t xml:space="preserve">Web: </w:t>
                          </w:r>
                          <w:hyperlink r:id="rId14" w:history="1">
                            <w:r w:rsidRPr="007B5F42">
                              <w:rPr>
                                <w:rStyle w:val="Hyperlink"/>
                                <w:rFonts w:ascii="Verdana" w:hAnsi="Verdana" w:cs="Times New Roman"/>
                                <w:sz w:val="18"/>
                              </w:rPr>
                              <w:t>www.</w:t>
                            </w:r>
                            <w:r w:rsidRPr="007B5F42">
                              <w:rPr>
                                <w:rStyle w:val="Hyperlink"/>
                                <w:rFonts w:ascii="Verdana" w:hAnsi="Verdana"/>
                                <w:sz w:val="18"/>
                              </w:rPr>
                              <w:t>smallbeerwholesale.co.uk</w:t>
                            </w:r>
                          </w:hyperlink>
                          <w:r>
                            <w:rPr>
                              <w:rFonts w:ascii="Verdana" w:hAnsi="Verdana" w:cs="Times New Roman"/>
                              <w:color w:val="0000FF"/>
                            </w:rPr>
                            <w:t xml:space="preserve">   </w:t>
                          </w:r>
                        </w:p>
                        <w:p w14:paraId="750AA24B" w14:textId="77777777" w:rsidR="00032821" w:rsidRPr="00297793" w:rsidRDefault="00032821" w:rsidP="00297793">
                          <w:pPr>
                            <w:rPr>
                              <w:rFonts w:ascii="Verdana" w:hAnsi="Verdana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E52FF0D" wp14:editId="52FC260D">
                    <wp:simplePos x="0" y="0"/>
                    <wp:positionH relativeFrom="column">
                      <wp:posOffset>821055</wp:posOffset>
                    </wp:positionH>
                    <wp:positionV relativeFrom="paragraph">
                      <wp:posOffset>44450</wp:posOffset>
                    </wp:positionV>
                    <wp:extent cx="3008630" cy="807720"/>
                    <wp:effectExtent l="1905" t="0" r="0" b="0"/>
                    <wp:wrapNone/>
                    <wp:docPr id="2" name="Text Box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08630" cy="807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D9495B" w14:textId="77777777" w:rsidR="00032821" w:rsidRPr="00E14960" w:rsidRDefault="00032821" w:rsidP="00E14960">
                                <w:pPr>
                                  <w:widowControl/>
                                  <w:ind w:right="34"/>
                                  <w:jc w:val="right"/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</w:pPr>
                                <w:r w:rsidRPr="00E14960"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>Unit 1, Churchill Business Park,</w:t>
                                </w:r>
                                <w:r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 xml:space="preserve"> </w:t>
                                </w:r>
                                <w:r w:rsidRPr="00E14960"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>Sleaford Road, Bracebridge Heath,</w:t>
                                </w:r>
                                <w:r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 xml:space="preserve"> </w:t>
                                </w:r>
                                <w:r w:rsidRPr="00E14960"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 xml:space="preserve">Lincoln, LN4 2FF </w:t>
                                </w:r>
                              </w:p>
                              <w:p w14:paraId="4C541F83" w14:textId="78AA527A" w:rsidR="0042165A" w:rsidRPr="008E6ABB" w:rsidRDefault="00032821" w:rsidP="008E6ABB">
                                <w:pPr>
                                  <w:widowControl/>
                                  <w:spacing w:before="4"/>
                                  <w:ind w:right="34"/>
                                  <w:jc w:val="right"/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</w:pPr>
                                <w:r w:rsidRPr="00E14960">
                                  <w:rPr>
                                    <w:rFonts w:ascii="Verdana" w:hAnsi="Verdana" w:cs="Times New Roman"/>
                                    <w:sz w:val="18"/>
                                  </w:rPr>
                                  <w:t>Tel: (01522) 540431</w:t>
                                </w:r>
                              </w:p>
                              <w:p w14:paraId="4721D500" w14:textId="392B0CE7" w:rsidR="00032821" w:rsidRDefault="00032821" w:rsidP="00E14960">
                                <w:pPr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</w:rPr>
                                  <w:t xml:space="preserve">                                     </w:t>
                                </w:r>
                                <w:r w:rsidRPr="00297793">
                                  <w:rPr>
                                    <w:rFonts w:ascii="Verdana" w:hAnsi="Verdana"/>
                                  </w:rPr>
                                  <w:t>@smallbeerltd</w:t>
                                </w:r>
                                <w:r>
                                  <w:rPr>
                                    <w:rFonts w:ascii="Verdana" w:hAnsi="Verdana"/>
                                  </w:rPr>
                                  <w:t xml:space="preserve"> </w:t>
                                </w:r>
                                <w:r w:rsidRPr="00297793">
                                  <w:rPr>
                                    <w:rFonts w:ascii="Verdana" w:hAnsi="Verdana"/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2DC57DC7" wp14:editId="0C76FF42">
                                      <wp:extent cx="116636" cy="116636"/>
                                      <wp:effectExtent l="19050" t="0" r="0" b="0"/>
                                      <wp:docPr id="33" name="Picture 14" descr="twitter-logo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witter-logo.jpg"/>
                                              <pic:cNvPicPr/>
                                            </pic:nvPicPr>
                                            <pic:blipFill>
                                              <a:blip r:embed="rId1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7997" cy="1179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39ADA0D" w14:textId="356E3A6B" w:rsidR="008E6ABB" w:rsidRDefault="00643674" w:rsidP="00643674">
                                <w:pPr>
                                  <w:jc w:val="center"/>
                                </w:pPr>
                                <w:r>
                                  <w:rPr>
                                    <w:rFonts w:ascii="Verdana" w:hAnsi="Verdana"/>
                                  </w:rPr>
                                  <w:t xml:space="preserve">                                   </w:t>
                                </w:r>
                                <w:r w:rsidR="008E6ABB">
                                  <w:rPr>
                                    <w:rFonts w:ascii="Verdana" w:hAnsi="Verdana"/>
                                  </w:rPr>
                                  <w:t xml:space="preserve">Smallbeerltd </w:t>
                                </w:r>
                                <w:r>
                                  <w:rPr>
                                    <w:rFonts w:ascii="Verdana" w:hAnsi="Verdana"/>
                                  </w:rPr>
                                  <w:t xml:space="preserve">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52FF0D" id="Text Box 24" o:spid="_x0000_s1034" type="#_x0000_t202" style="position:absolute;left:0;text-align:left;margin-left:64.65pt;margin-top:3.5pt;width:236.9pt;height:6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" stroked="f">
                    <v:textbox>
                      <w:txbxContent>
                        <w:p w14:paraId="28D9495B" w14:textId="77777777" w:rsidR="00032821" w:rsidRPr="00E14960" w:rsidRDefault="00032821" w:rsidP="00E14960">
                          <w:pPr>
                            <w:widowControl/>
                            <w:ind w:right="34"/>
                            <w:jc w:val="right"/>
                            <w:rPr>
                              <w:rFonts w:ascii="Verdana" w:hAnsi="Verdana" w:cs="Times New Roman"/>
                              <w:sz w:val="18"/>
                            </w:rPr>
                          </w:pPr>
                          <w:r w:rsidRPr="00E14960">
                            <w:rPr>
                              <w:rFonts w:ascii="Verdana" w:hAnsi="Verdana" w:cs="Times New Roman"/>
                              <w:sz w:val="18"/>
                            </w:rPr>
                            <w:t>Unit 1, Churchill Business Park,</w:t>
                          </w:r>
                          <w:r>
                            <w:rPr>
                              <w:rFonts w:ascii="Verdana" w:hAnsi="Verdana" w:cs="Times New Roman"/>
                              <w:sz w:val="18"/>
                            </w:rPr>
                            <w:t xml:space="preserve"> </w:t>
                          </w:r>
                          <w:r w:rsidRPr="00E14960">
                            <w:rPr>
                              <w:rFonts w:ascii="Verdana" w:hAnsi="Verdana" w:cs="Times New Roman"/>
                              <w:sz w:val="18"/>
                            </w:rPr>
                            <w:t>Sleaford Road, Bracebridge Heath,</w:t>
                          </w:r>
                          <w:r>
                            <w:rPr>
                              <w:rFonts w:ascii="Verdana" w:hAnsi="Verdana" w:cs="Times New Roman"/>
                              <w:sz w:val="18"/>
                            </w:rPr>
                            <w:t xml:space="preserve"> </w:t>
                          </w:r>
                          <w:r w:rsidRPr="00E14960">
                            <w:rPr>
                              <w:rFonts w:ascii="Verdana" w:hAnsi="Verdana" w:cs="Times New Roman"/>
                              <w:sz w:val="18"/>
                            </w:rPr>
                            <w:t xml:space="preserve">Lincoln, LN4 2FF </w:t>
                          </w:r>
                        </w:p>
                        <w:p w14:paraId="4C541F83" w14:textId="78AA527A" w:rsidR="0042165A" w:rsidRPr="008E6ABB" w:rsidRDefault="00032821" w:rsidP="008E6ABB">
                          <w:pPr>
                            <w:widowControl/>
                            <w:spacing w:before="4"/>
                            <w:ind w:right="34"/>
                            <w:jc w:val="right"/>
                            <w:rPr>
                              <w:rFonts w:ascii="Verdana" w:hAnsi="Verdana" w:cs="Times New Roman"/>
                              <w:sz w:val="18"/>
                            </w:rPr>
                          </w:pPr>
                          <w:r w:rsidRPr="00E14960">
                            <w:rPr>
                              <w:rFonts w:ascii="Verdana" w:hAnsi="Verdana" w:cs="Times New Roman"/>
                              <w:sz w:val="18"/>
                            </w:rPr>
                            <w:t>Tel: (01522) 540431</w:t>
                          </w:r>
                        </w:p>
                        <w:p w14:paraId="4721D500" w14:textId="392B0CE7" w:rsidR="00032821" w:rsidRDefault="00032821" w:rsidP="00E14960">
                          <w:pP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 xml:space="preserve">                                     </w:t>
                          </w:r>
                          <w:r w:rsidRPr="00297793">
                            <w:rPr>
                              <w:rFonts w:ascii="Verdana" w:hAnsi="Verdana"/>
                            </w:rPr>
                            <w:t>@</w:t>
                          </w:r>
                          <w:proofErr w:type="spellStart"/>
                          <w:r w:rsidRPr="00297793">
                            <w:rPr>
                              <w:rFonts w:ascii="Verdana" w:hAnsi="Verdana"/>
                            </w:rPr>
                            <w:t>smallbeerltd</w:t>
                          </w:r>
                          <w:proofErr w:type="spellEnd"/>
                          <w:r>
                            <w:rPr>
                              <w:rFonts w:ascii="Verdana" w:hAnsi="Verdana"/>
                            </w:rPr>
                            <w:t xml:space="preserve"> </w:t>
                          </w:r>
                          <w:r w:rsidRPr="00297793">
                            <w:rPr>
                              <w:rFonts w:ascii="Verdana" w:hAnsi="Verdana"/>
                              <w:noProof/>
                              <w:lang w:eastAsia="en-GB"/>
                            </w:rPr>
                            <w:drawing>
                              <wp:inline distT="0" distB="0" distL="0" distR="0" wp14:anchorId="2DC57DC7" wp14:editId="0C76FF42">
                                <wp:extent cx="116636" cy="116636"/>
                                <wp:effectExtent l="19050" t="0" r="0" b="0"/>
                                <wp:docPr id="33" name="Picture 14" descr="twitter-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witter-logo.jpg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7997" cy="1179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39ADA0D" w14:textId="356E3A6B" w:rsidR="008E6ABB" w:rsidRDefault="00643674" w:rsidP="00643674">
                          <w:pPr>
                            <w:jc w:val="center"/>
                          </w:pPr>
                          <w:r>
                            <w:rPr>
                              <w:rFonts w:ascii="Verdana" w:hAnsi="Verdana"/>
                            </w:rPr>
                            <w:t xml:space="preserve">                                   </w:t>
                          </w:r>
                          <w:proofErr w:type="spellStart"/>
                          <w:r w:rsidR="008E6ABB">
                            <w:rPr>
                              <w:rFonts w:ascii="Verdana" w:hAnsi="Verdana"/>
                            </w:rPr>
                            <w:t>Smallbeerltd</w:t>
                          </w:r>
                          <w:proofErr w:type="spellEnd"/>
                          <w:r w:rsidR="008E6ABB">
                            <w:rPr>
                              <w:rFonts w:ascii="Verdana" w:hAnsi="Verdana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t xml:space="preserve">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37" w:type="dxa"/>
        </w:tcPr>
        <w:p w14:paraId="4D766F3B" w14:textId="77777777" w:rsidR="00032821" w:rsidRDefault="00032821" w:rsidP="00BA2A4D">
          <w:pPr>
            <w:widowControl/>
            <w:ind w:right="329"/>
            <w:rPr>
              <w:b/>
              <w:bCs/>
              <w:spacing w:val="48"/>
              <w:sz w:val="52"/>
            </w:rPr>
          </w:pPr>
        </w:p>
      </w:tc>
    </w:tr>
  </w:tbl>
  <w:p w14:paraId="40567EC3" w14:textId="77777777" w:rsidR="00032821" w:rsidRDefault="00032821" w:rsidP="00F72C95">
    <w:pPr>
      <w:pStyle w:val="Header"/>
    </w:pPr>
    <w:r>
      <w:ptab w:relativeTo="margin" w:alignment="right" w:leader="none"/>
    </w:r>
    <w:r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14688" w14:textId="77777777" w:rsidR="008E6ABB" w:rsidRDefault="008E6A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02A2E"/>
    <w:multiLevelType w:val="hybridMultilevel"/>
    <w:tmpl w:val="15DC12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6174F"/>
    <w:multiLevelType w:val="hybridMultilevel"/>
    <w:tmpl w:val="DF242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45C81"/>
    <w:multiLevelType w:val="hybridMultilevel"/>
    <w:tmpl w:val="177EC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037D2"/>
    <w:multiLevelType w:val="hybridMultilevel"/>
    <w:tmpl w:val="40B24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55322F"/>
    <w:multiLevelType w:val="hybridMultilevel"/>
    <w:tmpl w:val="E5E87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E0380"/>
    <w:multiLevelType w:val="multilevel"/>
    <w:tmpl w:val="D696B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91284D"/>
    <w:multiLevelType w:val="hybridMultilevel"/>
    <w:tmpl w:val="54247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91193"/>
    <w:multiLevelType w:val="hybridMultilevel"/>
    <w:tmpl w:val="E2E88D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88B2F4B"/>
    <w:multiLevelType w:val="hybridMultilevel"/>
    <w:tmpl w:val="AFEA4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33637"/>
    <w:multiLevelType w:val="hybridMultilevel"/>
    <w:tmpl w:val="A0928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E23FE7"/>
    <w:multiLevelType w:val="hybridMultilevel"/>
    <w:tmpl w:val="168677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77677"/>
    <w:multiLevelType w:val="hybridMultilevel"/>
    <w:tmpl w:val="EC2AA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E2FBC"/>
    <w:multiLevelType w:val="hybridMultilevel"/>
    <w:tmpl w:val="F8C65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332FA1"/>
    <w:multiLevelType w:val="hybridMultilevel"/>
    <w:tmpl w:val="F5F2F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2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ttachedTemplate r:id="rId1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C51"/>
    <w:rsid w:val="00007CE1"/>
    <w:rsid w:val="00017CC3"/>
    <w:rsid w:val="00032821"/>
    <w:rsid w:val="0005115D"/>
    <w:rsid w:val="00065D42"/>
    <w:rsid w:val="0008731E"/>
    <w:rsid w:val="00093D7C"/>
    <w:rsid w:val="000C1C53"/>
    <w:rsid w:val="000F2A3E"/>
    <w:rsid w:val="00176D30"/>
    <w:rsid w:val="001B0D92"/>
    <w:rsid w:val="002444CB"/>
    <w:rsid w:val="0026155F"/>
    <w:rsid w:val="002646B5"/>
    <w:rsid w:val="00272276"/>
    <w:rsid w:val="00297793"/>
    <w:rsid w:val="002A0B37"/>
    <w:rsid w:val="002E48F5"/>
    <w:rsid w:val="003119D2"/>
    <w:rsid w:val="003215C0"/>
    <w:rsid w:val="00330A59"/>
    <w:rsid w:val="00331EC6"/>
    <w:rsid w:val="00335752"/>
    <w:rsid w:val="00345251"/>
    <w:rsid w:val="00370C7E"/>
    <w:rsid w:val="003B13C5"/>
    <w:rsid w:val="003B5523"/>
    <w:rsid w:val="003C1083"/>
    <w:rsid w:val="00400F96"/>
    <w:rsid w:val="0041084C"/>
    <w:rsid w:val="0042165A"/>
    <w:rsid w:val="00424C24"/>
    <w:rsid w:val="004372C8"/>
    <w:rsid w:val="00442B0F"/>
    <w:rsid w:val="004704A5"/>
    <w:rsid w:val="0047234E"/>
    <w:rsid w:val="00474359"/>
    <w:rsid w:val="00483529"/>
    <w:rsid w:val="00486165"/>
    <w:rsid w:val="00491A27"/>
    <w:rsid w:val="00496598"/>
    <w:rsid w:val="00497520"/>
    <w:rsid w:val="004C5621"/>
    <w:rsid w:val="004D4CFE"/>
    <w:rsid w:val="00507DBF"/>
    <w:rsid w:val="005267FE"/>
    <w:rsid w:val="005479BA"/>
    <w:rsid w:val="00556B62"/>
    <w:rsid w:val="00567892"/>
    <w:rsid w:val="00574499"/>
    <w:rsid w:val="005A3029"/>
    <w:rsid w:val="005E2B65"/>
    <w:rsid w:val="00643674"/>
    <w:rsid w:val="00660AFD"/>
    <w:rsid w:val="00670712"/>
    <w:rsid w:val="00673EEB"/>
    <w:rsid w:val="006974FF"/>
    <w:rsid w:val="006A5543"/>
    <w:rsid w:val="006B2790"/>
    <w:rsid w:val="006C1C51"/>
    <w:rsid w:val="006C6612"/>
    <w:rsid w:val="006E410A"/>
    <w:rsid w:val="006E7188"/>
    <w:rsid w:val="006F6C3A"/>
    <w:rsid w:val="007110B3"/>
    <w:rsid w:val="00731772"/>
    <w:rsid w:val="00737771"/>
    <w:rsid w:val="00737DB8"/>
    <w:rsid w:val="00785A1D"/>
    <w:rsid w:val="0079532B"/>
    <w:rsid w:val="007A34C2"/>
    <w:rsid w:val="007B2F62"/>
    <w:rsid w:val="007B5F42"/>
    <w:rsid w:val="007E08EB"/>
    <w:rsid w:val="007E2875"/>
    <w:rsid w:val="007F07B7"/>
    <w:rsid w:val="007F75A9"/>
    <w:rsid w:val="00802A04"/>
    <w:rsid w:val="00814FA0"/>
    <w:rsid w:val="00822EBF"/>
    <w:rsid w:val="00827412"/>
    <w:rsid w:val="008729B9"/>
    <w:rsid w:val="00874797"/>
    <w:rsid w:val="008B2876"/>
    <w:rsid w:val="008C3753"/>
    <w:rsid w:val="008D3782"/>
    <w:rsid w:val="008E66E9"/>
    <w:rsid w:val="008E6ABB"/>
    <w:rsid w:val="00906465"/>
    <w:rsid w:val="009107C4"/>
    <w:rsid w:val="009245FB"/>
    <w:rsid w:val="00932276"/>
    <w:rsid w:val="00940892"/>
    <w:rsid w:val="00940C52"/>
    <w:rsid w:val="0094789A"/>
    <w:rsid w:val="009633CC"/>
    <w:rsid w:val="009A7143"/>
    <w:rsid w:val="009B19B5"/>
    <w:rsid w:val="009B6EAE"/>
    <w:rsid w:val="00A17794"/>
    <w:rsid w:val="00A40103"/>
    <w:rsid w:val="00A51299"/>
    <w:rsid w:val="00A51DAF"/>
    <w:rsid w:val="00A5371A"/>
    <w:rsid w:val="00AA1966"/>
    <w:rsid w:val="00AA3755"/>
    <w:rsid w:val="00AD1FF1"/>
    <w:rsid w:val="00AE456B"/>
    <w:rsid w:val="00AE49D0"/>
    <w:rsid w:val="00B068F6"/>
    <w:rsid w:val="00B13D14"/>
    <w:rsid w:val="00B25061"/>
    <w:rsid w:val="00B33927"/>
    <w:rsid w:val="00B37E0B"/>
    <w:rsid w:val="00B565B9"/>
    <w:rsid w:val="00BA0370"/>
    <w:rsid w:val="00BA2A4D"/>
    <w:rsid w:val="00BB1476"/>
    <w:rsid w:val="00BB32E2"/>
    <w:rsid w:val="00BB34B4"/>
    <w:rsid w:val="00BC2E03"/>
    <w:rsid w:val="00BC7F50"/>
    <w:rsid w:val="00BD192A"/>
    <w:rsid w:val="00C11015"/>
    <w:rsid w:val="00C111C6"/>
    <w:rsid w:val="00C35F06"/>
    <w:rsid w:val="00C40EE7"/>
    <w:rsid w:val="00C42AD5"/>
    <w:rsid w:val="00C760BF"/>
    <w:rsid w:val="00CA54C6"/>
    <w:rsid w:val="00CE21D2"/>
    <w:rsid w:val="00CF0A8F"/>
    <w:rsid w:val="00CF657C"/>
    <w:rsid w:val="00D01E6A"/>
    <w:rsid w:val="00D02FED"/>
    <w:rsid w:val="00D13445"/>
    <w:rsid w:val="00D41352"/>
    <w:rsid w:val="00D96059"/>
    <w:rsid w:val="00DA25E5"/>
    <w:rsid w:val="00DB3057"/>
    <w:rsid w:val="00DC3CFE"/>
    <w:rsid w:val="00DD421C"/>
    <w:rsid w:val="00DE046A"/>
    <w:rsid w:val="00DF05B7"/>
    <w:rsid w:val="00DF34AE"/>
    <w:rsid w:val="00E02990"/>
    <w:rsid w:val="00E07FEC"/>
    <w:rsid w:val="00E14960"/>
    <w:rsid w:val="00E22CE2"/>
    <w:rsid w:val="00E40226"/>
    <w:rsid w:val="00E54F48"/>
    <w:rsid w:val="00E83F86"/>
    <w:rsid w:val="00EB691C"/>
    <w:rsid w:val="00EC7C1F"/>
    <w:rsid w:val="00EE6771"/>
    <w:rsid w:val="00F15F38"/>
    <w:rsid w:val="00F219FF"/>
    <w:rsid w:val="00F52A5B"/>
    <w:rsid w:val="00F54CDA"/>
    <w:rsid w:val="00F624A0"/>
    <w:rsid w:val="00F72C95"/>
    <w:rsid w:val="00FA13ED"/>
    <w:rsid w:val="00FB7E64"/>
    <w:rsid w:val="00FC2113"/>
    <w:rsid w:val="00FE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FFB767F"/>
  <w15:docId w15:val="{300B0310-7083-4D7A-BC22-BDDDBA22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9FF"/>
    <w:pPr>
      <w:widowControl w:val="0"/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styleId="Heading1">
    <w:name w:val="heading 1"/>
    <w:basedOn w:val="Normal"/>
    <w:next w:val="Normal"/>
    <w:qFormat/>
    <w:rsid w:val="00F219FF"/>
    <w:pPr>
      <w:keepNext/>
      <w:widowControl/>
      <w:outlineLvl w:val="0"/>
    </w:pPr>
    <w:rPr>
      <w:rFonts w:ascii="Elephant" w:hAnsi="Elephant" w:cs="Courier New"/>
      <w:sz w:val="48"/>
      <w:szCs w:val="16"/>
    </w:rPr>
  </w:style>
  <w:style w:type="paragraph" w:styleId="Heading2">
    <w:name w:val="heading 2"/>
    <w:basedOn w:val="Normal"/>
    <w:next w:val="Normal"/>
    <w:qFormat/>
    <w:rsid w:val="00F219FF"/>
    <w:pPr>
      <w:keepNext/>
      <w:widowControl/>
      <w:outlineLvl w:val="1"/>
    </w:pPr>
    <w:rPr>
      <w:rFonts w:ascii="Times New Roman" w:hAnsi="Times New Roman" w:cs="Times New Roman"/>
      <w:b/>
      <w:bCs/>
      <w:szCs w:val="1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74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F219F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F219FF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uiPriority w:val="99"/>
    <w:unhideWhenUsed/>
    <w:rsid w:val="00FA13E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BF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35F06"/>
    <w:pPr>
      <w:ind w:left="720"/>
    </w:pPr>
  </w:style>
  <w:style w:type="paragraph" w:styleId="Title">
    <w:name w:val="Title"/>
    <w:basedOn w:val="Normal"/>
    <w:link w:val="TitleChar"/>
    <w:qFormat/>
    <w:rsid w:val="00E07FEC"/>
    <w:pPr>
      <w:widowControl/>
      <w:autoSpaceDE/>
      <w:autoSpaceDN/>
      <w:adjustRightInd/>
      <w:jc w:val="center"/>
    </w:pPr>
    <w:rPr>
      <w:rFonts w:ascii="Times New Roman" w:hAnsi="Times New Roman" w:cs="Times New Roman"/>
      <w:sz w:val="24"/>
    </w:rPr>
  </w:style>
  <w:style w:type="character" w:customStyle="1" w:styleId="TitleChar">
    <w:name w:val="Title Char"/>
    <w:basedOn w:val="DefaultParagraphFont"/>
    <w:link w:val="Title"/>
    <w:rsid w:val="00E07FEC"/>
    <w:rPr>
      <w:sz w:val="24"/>
      <w:lang w:eastAsia="en-US"/>
    </w:rPr>
  </w:style>
  <w:style w:type="paragraph" w:styleId="BodyText">
    <w:name w:val="Body Text"/>
    <w:basedOn w:val="Normal"/>
    <w:link w:val="BodyTextChar"/>
    <w:rsid w:val="00E07FEC"/>
    <w:pPr>
      <w:widowControl/>
      <w:autoSpaceDE/>
      <w:autoSpaceDN/>
      <w:adjustRightInd/>
    </w:pPr>
    <w:rPr>
      <w:rFonts w:ascii="Times New Roman" w:hAnsi="Times New Roman" w:cs="Times New Roman"/>
      <w:sz w:val="24"/>
      <w:lang w:eastAsia="en-GB"/>
    </w:rPr>
  </w:style>
  <w:style w:type="character" w:customStyle="1" w:styleId="BodyTextChar">
    <w:name w:val="Body Text Char"/>
    <w:basedOn w:val="DefaultParagraphFont"/>
    <w:link w:val="BodyText"/>
    <w:rsid w:val="00E07FEC"/>
    <w:rPr>
      <w:sz w:val="24"/>
    </w:rPr>
  </w:style>
  <w:style w:type="paragraph" w:customStyle="1" w:styleId="Default">
    <w:name w:val="Default"/>
    <w:rsid w:val="00802A0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4F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2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turnyourbeer.co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13" Type="http://schemas.openxmlformats.org/officeDocument/2006/relationships/hyperlink" Target="mailto:smallbeer@smallbeerwholesale.co.uk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5.jpeg"/><Relationship Id="rId12" Type="http://schemas.openxmlformats.org/officeDocument/2006/relationships/hyperlink" Target="http://www.smallbeerwholesale.co.uk" TargetMode="External"/><Relationship Id="rId2" Type="http://schemas.openxmlformats.org/officeDocument/2006/relationships/image" Target="media/image1.jpg"/><Relationship Id="rId16" Type="http://schemas.openxmlformats.org/officeDocument/2006/relationships/image" Target="media/image6.jpeg"/><Relationship Id="rId1" Type="http://schemas.openxmlformats.org/officeDocument/2006/relationships/image" Target="media/image2.jpg"/><Relationship Id="rId6" Type="http://schemas.openxmlformats.org/officeDocument/2006/relationships/image" Target="media/image3.jpeg"/><Relationship Id="rId11" Type="http://schemas.openxmlformats.org/officeDocument/2006/relationships/hyperlink" Target="mailto:smallbeer@smallbeerwholesale.co.uk" TargetMode="External"/><Relationship Id="rId5" Type="http://schemas.openxmlformats.org/officeDocument/2006/relationships/image" Target="media/image4.jpeg"/><Relationship Id="rId15" Type="http://schemas.openxmlformats.org/officeDocument/2006/relationships/image" Target="media/image7.jpeg"/><Relationship Id="rId10" Type="http://schemas.openxmlformats.org/officeDocument/2006/relationships/image" Target="media/image5.png"/><Relationship Id="rId4" Type="http://schemas.openxmlformats.org/officeDocument/2006/relationships/image" Target="media/image20.jpg"/><Relationship Id="rId9" Type="http://schemas.openxmlformats.org/officeDocument/2006/relationships/image" Target="media/image6.png"/><Relationship Id="rId14" Type="http://schemas.openxmlformats.org/officeDocument/2006/relationships/hyperlink" Target="http://www.smallbeerwholesale.co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ul\Application%20Data\Microsoft\Templates\Small%20Beer%20Letter%20Head%20-%20Lincoln%20A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F1153-F509-4200-84DA-0122117A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Beer Letter Head - Lincoln A4</Template>
  <TotalTime>8</TotalTime>
  <Pages>1</Pages>
  <Words>347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 Computers International</dc:creator>
  <cp:lastModifiedBy>Rob Eastwood</cp:lastModifiedBy>
  <cp:revision>3</cp:revision>
  <cp:lastPrinted>2017-07-20T13:27:00Z</cp:lastPrinted>
  <dcterms:created xsi:type="dcterms:W3CDTF">2020-06-16T09:33:00Z</dcterms:created>
  <dcterms:modified xsi:type="dcterms:W3CDTF">2020-06-16T09:33:00Z</dcterms:modified>
</cp:coreProperties>
</file>